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新营乡卫生院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西吉县新营乡卫生院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jc w:val="left"/>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hint="eastAsia" w:ascii="仿宋_GB2312" w:hAnsi="宋体" w:eastAsia="仿宋_GB2312" w:cs="仿宋_GB2312"/>
          <w:kern w:val="0"/>
          <w:sz w:val="32"/>
          <w:szCs w:val="32"/>
          <w:lang w:val="en-US" w:eastAsia="zh-CN"/>
        </w:rPr>
        <w:t>西吉县新营乡卫生院始建于1966年9月，位于西吉县西北20公里处，辖23个村卫生室。卫生院承担全乡3.4万人的基本医疗、基本公共卫生服务工作；是一所集预防、保健、医疗、康复、健康教育、计划生育技术指导等六位一体政府举办的非营利性医疗机构</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rightChars="0" w:firstLine="643" w:firstLineChars="200"/>
        <w:rPr>
          <w:rFonts w:ascii="仿宋_GB2312" w:hAnsi="宋体"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宋体" w:eastAsia="仿宋_GB2312" w:cs="仿宋_GB2312"/>
          <w:kern w:val="0"/>
          <w:sz w:val="32"/>
          <w:szCs w:val="32"/>
          <w:lang w:val="en-US" w:eastAsia="zh-CN"/>
        </w:rPr>
        <w:t>西吉县新营乡卫生院设立内发热门诊、狂犬病暴露处置门诊、康复理疗室、全科门诊、治疗室、辅助科室（化验室、放射室、彩超室、远程会诊室）及基本公共卫生服务部。开设病床10张，卫生院编制人数45人，其中：初级职称22人、中级职称5人、副高职称6人。现有远程会诊诊疗系统一套、DR处理器一台、彩色B超诊断仪一台、远程心电图机一台，全自动生化分析仪、血细胞分析仪、尿液分析仪各一台。2016年我院新建中医馆一所，设有中医理疗室及康复室，设备配置齐全，基本能满足基层群众的就医需求，极大地方便了广大群众。</w:t>
      </w:r>
    </w:p>
    <w:p>
      <w:pPr>
        <w:widowControl/>
        <w:spacing w:line="560" w:lineRule="exact"/>
        <w:ind w:firstLine="480"/>
        <w:jc w:val="left"/>
        <w:rPr>
          <w:rFonts w:ascii="仿宋_GB2312" w:hAnsi="宋体" w:eastAsia="仿宋_GB2312" w:cs="Times New Roman"/>
          <w:kern w:val="0"/>
          <w:sz w:val="32"/>
          <w:szCs w:val="32"/>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西吉县新营乡卫生院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rPr>
              <w:t>5,103,121.00</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3,491,422.62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2,255,286.95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503,728.00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10246910.24</w:t>
            </w: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88,800.00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10,849,830.57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10,839,438.24</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6,112.08</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rPr>
              <w:t>405,931.908</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410,212.15</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11,255,762.4765.8857.34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11,255,762.47</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768"/>
        <w:gridCol w:w="1527"/>
        <w:gridCol w:w="205"/>
        <w:gridCol w:w="605"/>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2"/>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6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81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656"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西吉县新营乡卫生院</w:t>
            </w:r>
          </w:p>
        </w:tc>
        <w:tc>
          <w:tcPr>
            <w:tcW w:w="176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810"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76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32"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6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76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3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6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3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6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32"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76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810"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10,849,830.57</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503,728.00</w:t>
            </w: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503,728.00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7,500.00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7,500.00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8,578,320.07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4,202,616.00</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3,491,422.62</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884,281.45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416,737.00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416,737.00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76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946,768.50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810"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946,768.50</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76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231,987.00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231,987.00　</w:t>
            </w:r>
          </w:p>
        </w:tc>
        <w:tc>
          <w:tcPr>
            <w:tcW w:w="810" w:type="dxa"/>
            <w:gridSpan w:val="2"/>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76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75,990.00</w:t>
            </w: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75,990.00</w:t>
            </w:r>
          </w:p>
        </w:tc>
        <w:tc>
          <w:tcPr>
            <w:tcW w:w="810" w:type="dxa"/>
            <w:gridSpan w:val="2"/>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76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88,800.00</w:t>
            </w: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88,800.00</w:t>
            </w:r>
          </w:p>
        </w:tc>
        <w:tc>
          <w:tcPr>
            <w:tcW w:w="810" w:type="dxa"/>
            <w:gridSpan w:val="2"/>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2"/>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78"/>
        <w:gridCol w:w="1391"/>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西吉县新营乡卫生院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center"/>
              <w:rPr>
                <w:rFonts w:ascii="宋体" w:cs="宋体"/>
                <w:color w:val="000000"/>
                <w:kern w:val="0"/>
                <w:sz w:val="24"/>
                <w:szCs w:val="24"/>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7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91"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7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9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10,839,438.24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9,138,836.89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1,700,601.35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503,728.00</w:t>
            </w:r>
            <w:r>
              <w:rPr>
                <w:rFonts w:hint="eastAsia" w:ascii="宋体" w:hAnsi="宋体" w:cs="宋体"/>
                <w:color w:val="000000"/>
                <w:kern w:val="0"/>
                <w:sz w:val="22"/>
                <w:szCs w:val="22"/>
              </w:rPr>
              <w:t>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503,728.00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636" w:type="dxa"/>
            <w:tcBorders>
              <w:top w:val="nil"/>
              <w:left w:val="nil"/>
              <w:bottom w:val="single" w:color="auto" w:sz="4" w:space="0"/>
              <w:right w:val="single" w:color="000000" w:sz="4" w:space="0"/>
            </w:tcBorders>
            <w:vAlign w:val="center"/>
          </w:tcPr>
          <w:p>
            <w:pPr>
              <w:widowControl/>
              <w:jc w:val="both"/>
              <w:rPr>
                <w:rFonts w:hint="default" w:ascii="宋体" w:eastAsia="宋体" w:cs="宋体"/>
                <w:color w:val="000000"/>
                <w:kern w:val="0"/>
                <w:sz w:val="22"/>
                <w:szCs w:val="22"/>
                <w:lang w:val="en-US" w:eastAsia="zh-CN"/>
              </w:rPr>
            </w:pPr>
            <w:r>
              <w:rPr>
                <w:rFonts w:hint="eastAsia"/>
              </w:rPr>
              <w:t>7,500.00</w:t>
            </w:r>
          </w:p>
        </w:tc>
        <w:tc>
          <w:tcPr>
            <w:tcW w:w="1678"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7,500.00　</w:t>
            </w:r>
          </w:p>
        </w:tc>
        <w:tc>
          <w:tcPr>
            <w:tcW w:w="1391"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auto"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2,880.00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2,800.00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8,519,207.99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8,073,707.99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445,500.00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417,123.27　</w:t>
            </w:r>
          </w:p>
        </w:tc>
        <w:tc>
          <w:tcPr>
            <w:tcW w:w="1678"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417,123.27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928,543.92　</w:t>
            </w:r>
          </w:p>
        </w:tc>
        <w:tc>
          <w:tcPr>
            <w:tcW w:w="167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157,123.90　</w:t>
            </w:r>
          </w:p>
        </w:tc>
        <w:tc>
          <w:tcPr>
            <w:tcW w:w="1391"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771,420.02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231,987.00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231,987.00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75,990.00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75,990.00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2130106</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科技转化与推广服务</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63,678.06</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63,678.06</w:t>
            </w: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88,800.00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88,800.00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西吉县新营乡卫生院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rPr>
              <w:t>5,103,121.00</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503,728.00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4,724,776.90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63,678.06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88,800.00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48"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5,103,121.00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5,380,982.96</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405,931.90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128,069.94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405,931.90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5,509,052.90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rPr>
              <w:t>5,509,052.90</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both"/>
              <w:rPr>
                <w:rFonts w:ascii="宋体" w:cs="宋体"/>
                <w:color w:val="000000"/>
                <w:kern w:val="0"/>
                <w:sz w:val="18"/>
                <w:szCs w:val="18"/>
              </w:rPr>
            </w:pP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904"/>
        <w:gridCol w:w="1833"/>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西吉县新营乡卫生院</w:t>
            </w: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904"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8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90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8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5380982.96</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5,261,744.90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119,238.06</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503,728.00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503,728.00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4,069,080.26</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4,069,080.26</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109255</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109255</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基本公共卫生服务</w:t>
            </w:r>
          </w:p>
        </w:tc>
        <w:tc>
          <w:tcPr>
            <w:tcW w:w="1904"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157,123.90</w:t>
            </w:r>
          </w:p>
        </w:tc>
        <w:tc>
          <w:tcPr>
            <w:tcW w:w="1833"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157,123.90</w:t>
            </w:r>
          </w:p>
        </w:tc>
        <w:tc>
          <w:tcPr>
            <w:tcW w:w="3207"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75,990.00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75,990.00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88,800.00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88,800.00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90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2,880.00</w:t>
            </w:r>
            <w:r>
              <w:rPr>
                <w:rFonts w:hint="eastAsia" w:ascii="宋体" w:hAnsi="宋体" w:cs="宋体"/>
                <w:color w:val="000000"/>
                <w:kern w:val="0"/>
                <w:sz w:val="22"/>
                <w:szCs w:val="22"/>
              </w:rPr>
              <w:t>　</w:t>
            </w:r>
          </w:p>
        </w:tc>
        <w:tc>
          <w:tcPr>
            <w:tcW w:w="183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2,880.00</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基本药物补助项目</w:t>
            </w:r>
          </w:p>
        </w:tc>
        <w:tc>
          <w:tcPr>
            <w:tcW w:w="1904"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52,680.00</w:t>
            </w:r>
          </w:p>
        </w:tc>
        <w:tc>
          <w:tcPr>
            <w:tcW w:w="183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52,680.00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2130106</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科技项目</w:t>
            </w:r>
          </w:p>
        </w:tc>
        <w:tc>
          <w:tcPr>
            <w:tcW w:w="190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63,678.06</w:t>
            </w:r>
          </w:p>
        </w:tc>
        <w:tc>
          <w:tcPr>
            <w:tcW w:w="183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rPr>
              <w:t>63,678.06</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西吉县新营乡卫生院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3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9,138,836.89</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70,791.36</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30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1,303,868.00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133,535.74</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1,439,151.00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99,935.90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691,867.00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1,846.60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334,039.00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22,416.00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503,728.00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24,728.57</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68,639.89</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77.20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260,508.41</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185,671.20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75,990.00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9,626.89</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5,761.30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199,503.97</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156,834.96</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2,647,451.41</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53,259.25</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5,704.00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17,005.72</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33,407.77</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5,704,532.26</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3,430,304.63</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9,138,836.89</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西吉县新营乡卫生院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hint="default" w:ascii="Arial" w:hAnsi="Arial" w:eastAsia="宋体" w:cs="Arial"/>
                <w:color w:val="000000"/>
                <w:kern w:val="0"/>
                <w:sz w:val="20"/>
                <w:szCs w:val="20"/>
                <w:lang w:val="en-US" w:eastAsia="zh-CN"/>
              </w:rPr>
            </w:pP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hint="default" w:ascii="Arial" w:hAnsi="Arial" w:eastAsia="宋体" w:cs="Arial"/>
                <w:color w:val="000000"/>
                <w:kern w:val="0"/>
                <w:sz w:val="20"/>
                <w:szCs w:val="20"/>
                <w:lang w:val="en-US" w:eastAsia="zh-CN"/>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西吉新营乡卫生院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hint="eastAsia" w:ascii="仿宋_GB2312" w:hAnsi="仿宋_GB2312" w:eastAsia="仿宋_GB2312" w:cs="仿宋_GB2312"/>
          <w:kern w:val="0"/>
          <w:sz w:val="32"/>
          <w:szCs w:val="32"/>
          <w:u w:val="single"/>
        </w:rPr>
        <w:t>10,849,830.57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10,839,438.24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hint="eastAsia" w:ascii="仿宋_GB2312" w:hAnsi="宋体" w:eastAsia="仿宋_GB2312" w:cs="仿宋_GB2312"/>
          <w:kern w:val="0"/>
          <w:sz w:val="32"/>
          <w:szCs w:val="32"/>
          <w:lang w:val="en-US" w:eastAsia="zh-CN"/>
        </w:rPr>
        <w:t>1185861.95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10.92</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cs="宋体"/>
          <w:sz w:val="30"/>
          <w:szCs w:val="30"/>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10,849,830.57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5,103,121.00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47.03</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3,491,422.62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32.18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2,255,286.95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20.78</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10,839,438.24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9,138,836.89</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84.31</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1,700,601.35</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15.69</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5,103,121.00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5,380,982.96</w:t>
      </w:r>
      <w:r>
        <w:rPr>
          <w:rFonts w:hint="eastAsia" w:ascii="仿宋_GB2312" w:hAnsi="宋体" w:eastAsia="仿宋_GB2312" w:cs="仿宋_GB2312"/>
          <w:kern w:val="0"/>
          <w:sz w:val="32"/>
          <w:szCs w:val="32"/>
        </w:rPr>
        <w:t>元。与上年相比，财政拨款收、支总计各增加（减少）</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cs="宋体"/>
          <w:sz w:val="30"/>
          <w:szCs w:val="30"/>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5,103,121.00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47.09</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5,103,121.00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5014321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98.25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88800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1.74</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5,261,744.90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5,100,239.44</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161,505.46</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5,100,239.44</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161,505.46</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4304.48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ind w:firstLine="960" w:firstLineChars="300"/>
        <w:rPr>
          <w:rFonts w:ascii="仿宋_GB2312" w:hAnsi="宋体" w:eastAsia="仿宋_GB2312" w:cs="Times New Roman"/>
          <w:kern w:val="0"/>
          <w:sz w:val="32"/>
          <w:szCs w:val="32"/>
        </w:rPr>
      </w:pPr>
      <w:bookmarkStart w:id="0" w:name="_GoBack"/>
      <w:bookmarkEnd w:id="0"/>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Arial Rounded MT Bold">
    <w:panose1 w:val="020F07040305040302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4E84081"/>
    <w:rsid w:val="052E1C9F"/>
    <w:rsid w:val="07946860"/>
    <w:rsid w:val="0ACE172D"/>
    <w:rsid w:val="0C4A582D"/>
    <w:rsid w:val="0C6E5077"/>
    <w:rsid w:val="0CA273A5"/>
    <w:rsid w:val="0CC663E0"/>
    <w:rsid w:val="0DCF4130"/>
    <w:rsid w:val="11787CE9"/>
    <w:rsid w:val="1381178E"/>
    <w:rsid w:val="163349F9"/>
    <w:rsid w:val="163D61FB"/>
    <w:rsid w:val="1773110D"/>
    <w:rsid w:val="17B85435"/>
    <w:rsid w:val="18C47E2A"/>
    <w:rsid w:val="196D7EEA"/>
    <w:rsid w:val="19EF3B98"/>
    <w:rsid w:val="1A281637"/>
    <w:rsid w:val="1DB5062E"/>
    <w:rsid w:val="1E465BA2"/>
    <w:rsid w:val="1E81433B"/>
    <w:rsid w:val="1E864B05"/>
    <w:rsid w:val="1F876029"/>
    <w:rsid w:val="209A2A95"/>
    <w:rsid w:val="20AD02F3"/>
    <w:rsid w:val="20C95029"/>
    <w:rsid w:val="211D22FB"/>
    <w:rsid w:val="23C20FD3"/>
    <w:rsid w:val="2479457E"/>
    <w:rsid w:val="247D79EB"/>
    <w:rsid w:val="254D4FFC"/>
    <w:rsid w:val="25873058"/>
    <w:rsid w:val="26EF6FE5"/>
    <w:rsid w:val="2AC966BE"/>
    <w:rsid w:val="2B0E41FC"/>
    <w:rsid w:val="2BC343D6"/>
    <w:rsid w:val="2CEA5945"/>
    <w:rsid w:val="2D100726"/>
    <w:rsid w:val="2DA3604A"/>
    <w:rsid w:val="2E37772B"/>
    <w:rsid w:val="318115EA"/>
    <w:rsid w:val="361A5311"/>
    <w:rsid w:val="37057C3F"/>
    <w:rsid w:val="37077C4F"/>
    <w:rsid w:val="396166D2"/>
    <w:rsid w:val="39966F4B"/>
    <w:rsid w:val="3A9E740F"/>
    <w:rsid w:val="3AF93DAC"/>
    <w:rsid w:val="3BF4048A"/>
    <w:rsid w:val="3C406A17"/>
    <w:rsid w:val="3C4B7122"/>
    <w:rsid w:val="3CD13781"/>
    <w:rsid w:val="3D6D460C"/>
    <w:rsid w:val="3EB5174B"/>
    <w:rsid w:val="3FAC0518"/>
    <w:rsid w:val="407110C1"/>
    <w:rsid w:val="40C17777"/>
    <w:rsid w:val="419F361C"/>
    <w:rsid w:val="437366EB"/>
    <w:rsid w:val="442F624D"/>
    <w:rsid w:val="448F5BC2"/>
    <w:rsid w:val="47C64915"/>
    <w:rsid w:val="4953311A"/>
    <w:rsid w:val="4BA20B39"/>
    <w:rsid w:val="4C715AFA"/>
    <w:rsid w:val="4CF2384E"/>
    <w:rsid w:val="4DC26353"/>
    <w:rsid w:val="513B4D1D"/>
    <w:rsid w:val="52E578E6"/>
    <w:rsid w:val="53C10676"/>
    <w:rsid w:val="54733556"/>
    <w:rsid w:val="54C15450"/>
    <w:rsid w:val="558A084C"/>
    <w:rsid w:val="59303FC9"/>
    <w:rsid w:val="5A260515"/>
    <w:rsid w:val="5B4A0B0D"/>
    <w:rsid w:val="5B502912"/>
    <w:rsid w:val="5BFC693A"/>
    <w:rsid w:val="5CBC5B52"/>
    <w:rsid w:val="5D8E2C52"/>
    <w:rsid w:val="5F565772"/>
    <w:rsid w:val="5FE37D26"/>
    <w:rsid w:val="60B55A87"/>
    <w:rsid w:val="614B356F"/>
    <w:rsid w:val="64AF418D"/>
    <w:rsid w:val="677856FE"/>
    <w:rsid w:val="68710D59"/>
    <w:rsid w:val="68D961FD"/>
    <w:rsid w:val="6B7B403B"/>
    <w:rsid w:val="6E9958E8"/>
    <w:rsid w:val="6EB573F9"/>
    <w:rsid w:val="6F7021A4"/>
    <w:rsid w:val="701F1BA3"/>
    <w:rsid w:val="706733DD"/>
    <w:rsid w:val="71790296"/>
    <w:rsid w:val="73653878"/>
    <w:rsid w:val="786F7479"/>
    <w:rsid w:val="79586F9A"/>
    <w:rsid w:val="7B161BE5"/>
    <w:rsid w:val="7B303F37"/>
    <w:rsid w:val="7C17574C"/>
    <w:rsid w:val="7E665A42"/>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马岚冰</cp:lastModifiedBy>
  <cp:lastPrinted>2019-07-31T02:01:00Z</cp:lastPrinted>
  <dcterms:modified xsi:type="dcterms:W3CDTF">2020-09-04T08:38:53Z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